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80" w:firstRow="0" w:lastRow="0" w:firstColumn="1" w:lastColumn="0" w:noHBand="0" w:noVBand="1"/>
      </w:tblPr>
      <w:tblGrid>
        <w:gridCol w:w="6096"/>
        <w:gridCol w:w="3543"/>
      </w:tblGrid>
      <w:tr w:rsidR="00BD51F9" w:rsidRPr="00B86630" w14:paraId="1DDA593A" w14:textId="77777777" w:rsidTr="00BD51F9">
        <w:trPr>
          <w:trHeight w:hRule="exact" w:val="2552"/>
        </w:trPr>
        <w:tc>
          <w:tcPr>
            <w:tcW w:w="6096" w:type="dxa"/>
          </w:tcPr>
          <w:p w14:paraId="5D2C70DB" w14:textId="77777777" w:rsidR="00BD51F9" w:rsidRDefault="00BD51F9" w:rsidP="00580935">
            <w:pPr>
              <w:pStyle w:val="Adressblock"/>
              <w:ind w:left="142"/>
            </w:pPr>
            <w:r w:rsidRPr="006E3833">
              <w:t>Haag-Streit AG</w:t>
            </w:r>
          </w:p>
          <w:p w14:paraId="0CF25D59" w14:textId="36B4AB1B" w:rsidR="00BD51F9" w:rsidRPr="006E3833" w:rsidRDefault="00BD51F9" w:rsidP="00580935">
            <w:pPr>
              <w:pStyle w:val="Adressblock"/>
              <w:ind w:left="142"/>
            </w:pPr>
            <w:r>
              <w:t xml:space="preserve">z.H. </w:t>
            </w:r>
            <w:r w:rsidR="00B86630">
              <w:t>Josua Garius</w:t>
            </w:r>
          </w:p>
          <w:p w14:paraId="48F3E65D" w14:textId="77777777" w:rsidR="00BD51F9" w:rsidRPr="006E3833" w:rsidRDefault="00BD51F9" w:rsidP="00580935">
            <w:pPr>
              <w:pStyle w:val="Adressblock"/>
              <w:ind w:left="142"/>
            </w:pPr>
            <w:r w:rsidRPr="006E3833">
              <w:t>Product Management Perimetry</w:t>
            </w:r>
          </w:p>
          <w:p w14:paraId="4FD95F1E" w14:textId="77777777" w:rsidR="00BD51F9" w:rsidRPr="006E3833" w:rsidRDefault="00BD51F9" w:rsidP="00580935">
            <w:pPr>
              <w:pStyle w:val="Adressblock"/>
              <w:ind w:left="142"/>
            </w:pPr>
            <w:r>
              <w:t>Gartenstadtstrasse 10</w:t>
            </w:r>
          </w:p>
          <w:p w14:paraId="6122D9DD" w14:textId="77777777" w:rsidR="00BD51F9" w:rsidRPr="00D842C8" w:rsidRDefault="00BD51F9" w:rsidP="00580935">
            <w:pPr>
              <w:pStyle w:val="Adressblock"/>
              <w:ind w:left="142"/>
            </w:pPr>
            <w:r w:rsidRPr="00D842C8">
              <w:t>3098 Köniz</w:t>
            </w:r>
          </w:p>
          <w:p w14:paraId="110CD691" w14:textId="77777777" w:rsidR="00BD51F9" w:rsidRPr="00D842C8" w:rsidRDefault="00BD51F9" w:rsidP="00CB176E">
            <w:pPr>
              <w:pStyle w:val="Adressblock"/>
              <w:ind w:left="142"/>
            </w:pPr>
            <w:proofErr w:type="spellStart"/>
            <w:r w:rsidRPr="00D842C8">
              <w:t>Switzerland</w:t>
            </w:r>
            <w:proofErr w:type="spellEnd"/>
          </w:p>
        </w:tc>
        <w:tc>
          <w:tcPr>
            <w:tcW w:w="3543" w:type="dxa"/>
          </w:tcPr>
          <w:p w14:paraId="280AB40D" w14:textId="77777777" w:rsidR="00BD51F9" w:rsidRDefault="00BD51F9" w:rsidP="00BD51F9">
            <w:pPr>
              <w:spacing w:line="288" w:lineRule="auto"/>
              <w:jc w:val="right"/>
              <w:rPr>
                <w:b/>
                <w:sz w:val="16"/>
                <w:szCs w:val="16"/>
                <w:lang w:val="en-US"/>
              </w:rPr>
            </w:pPr>
            <w:r w:rsidRPr="00BD51F9">
              <w:rPr>
                <w:b/>
                <w:sz w:val="16"/>
                <w:szCs w:val="16"/>
                <w:lang w:val="en-US"/>
              </w:rPr>
              <w:t xml:space="preserve">Fill out, </w:t>
            </w:r>
            <w:proofErr w:type="gramStart"/>
            <w:r w:rsidRPr="00BD51F9">
              <w:rPr>
                <w:b/>
                <w:sz w:val="16"/>
                <w:szCs w:val="16"/>
                <w:lang w:val="en-US"/>
              </w:rPr>
              <w:t>sign</w:t>
            </w:r>
            <w:proofErr w:type="gramEnd"/>
            <w:r w:rsidRPr="00BD51F9">
              <w:rPr>
                <w:b/>
                <w:sz w:val="16"/>
                <w:szCs w:val="16"/>
                <w:lang w:val="en-US"/>
              </w:rPr>
              <w:t xml:space="preserve"> and return to </w:t>
            </w:r>
          </w:p>
          <w:p w14:paraId="34904601" w14:textId="27CA231E" w:rsidR="00B86630" w:rsidRPr="00BD51F9" w:rsidRDefault="00B86630" w:rsidP="00BD51F9">
            <w:pPr>
              <w:spacing w:line="288" w:lineRule="auto"/>
              <w:jc w:val="right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josua.garius@haag-streit.com</w:t>
            </w:r>
          </w:p>
        </w:tc>
      </w:tr>
    </w:tbl>
    <w:p w14:paraId="5C9DB6C6" w14:textId="77777777" w:rsidR="00C0625C" w:rsidRPr="00BD51F9" w:rsidRDefault="00C0625C" w:rsidP="002670E0">
      <w:pPr>
        <w:rPr>
          <w:lang w:val="en-US"/>
        </w:rPr>
      </w:pPr>
    </w:p>
    <w:p w14:paraId="2979A651" w14:textId="77777777" w:rsidR="002670E0" w:rsidRPr="002670E0" w:rsidRDefault="006E3833" w:rsidP="002670E0">
      <w:pPr>
        <w:rPr>
          <w:lang w:val="en-US"/>
        </w:rPr>
      </w:pPr>
      <w:r w:rsidRPr="001F7EFF">
        <w:rPr>
          <w:highlight w:val="yellow"/>
          <w:lang w:val="en-US"/>
        </w:rPr>
        <w:t>Date</w:t>
      </w:r>
      <w:r w:rsidR="00CB176E">
        <w:rPr>
          <w:highlight w:val="yellow"/>
          <w:lang w:val="en-US"/>
        </w:rPr>
        <w:t>/place</w:t>
      </w:r>
      <w:r w:rsidRPr="001F7EFF">
        <w:rPr>
          <w:highlight w:val="yellow"/>
          <w:lang w:val="en-US"/>
        </w:rPr>
        <w:t>:</w:t>
      </w:r>
    </w:p>
    <w:p w14:paraId="3AEE49D8" w14:textId="77777777" w:rsidR="002670E0" w:rsidRPr="002670E0" w:rsidRDefault="002670E0" w:rsidP="002670E0">
      <w:pPr>
        <w:rPr>
          <w:lang w:val="en-US"/>
        </w:rPr>
      </w:pPr>
    </w:p>
    <w:p w14:paraId="6293A3D5" w14:textId="77777777" w:rsidR="002670E0" w:rsidRPr="002670E0" w:rsidRDefault="002670E0" w:rsidP="00DC27CD">
      <w:pPr>
        <w:pStyle w:val="Betreffzeile"/>
        <w:rPr>
          <w:lang w:val="en-US"/>
        </w:rPr>
      </w:pPr>
    </w:p>
    <w:p w14:paraId="5500FD57" w14:textId="77777777" w:rsidR="007D3543" w:rsidRPr="006E3833" w:rsidRDefault="001F7EFF" w:rsidP="006E3833">
      <w:pPr>
        <w:rPr>
          <w:rFonts w:cs="Arial"/>
          <w:sz w:val="28"/>
          <w:lang w:val="en-US"/>
        </w:rPr>
      </w:pPr>
      <w:r>
        <w:rPr>
          <w:rFonts w:cs="Arial"/>
          <w:b/>
          <w:bCs/>
          <w:color w:val="000000"/>
          <w:sz w:val="24"/>
          <w:szCs w:val="20"/>
          <w:lang w:val="en-US"/>
        </w:rPr>
        <w:t>Usage of Open Perimetry Interface (OPI)</w:t>
      </w:r>
      <w:r w:rsidR="006E3833" w:rsidRPr="006E3833">
        <w:rPr>
          <w:rFonts w:cs="Arial"/>
          <w:b/>
          <w:bCs/>
          <w:color w:val="000000"/>
          <w:sz w:val="24"/>
          <w:szCs w:val="20"/>
          <w:lang w:val="en-US"/>
        </w:rPr>
        <w:t xml:space="preserve"> for the Octopus 900 (Serial Number </w:t>
      </w:r>
      <w:r w:rsidR="006E3833" w:rsidRPr="006E3833">
        <w:rPr>
          <w:rFonts w:cs="Arial"/>
          <w:b/>
          <w:bCs/>
          <w:color w:val="000000"/>
          <w:sz w:val="24"/>
          <w:szCs w:val="20"/>
          <w:highlight w:val="yellow"/>
          <w:lang w:val="en-US"/>
        </w:rPr>
        <w:t>XXXXX</w:t>
      </w:r>
      <w:r w:rsidR="006E3833" w:rsidRPr="006E3833">
        <w:rPr>
          <w:rFonts w:cs="Arial"/>
          <w:b/>
          <w:bCs/>
          <w:color w:val="000000"/>
          <w:sz w:val="24"/>
          <w:szCs w:val="20"/>
          <w:lang w:val="en-US"/>
        </w:rPr>
        <w:t>)</w:t>
      </w:r>
    </w:p>
    <w:p w14:paraId="2203E014" w14:textId="77777777" w:rsidR="006E3833" w:rsidRDefault="006E3833" w:rsidP="006E3833">
      <w:pPr>
        <w:pStyle w:val="Default"/>
      </w:pPr>
    </w:p>
    <w:p w14:paraId="09B82135" w14:textId="77777777" w:rsidR="006E3833" w:rsidRDefault="006E3833" w:rsidP="006E3833">
      <w:pPr>
        <w:pStyle w:val="Default"/>
      </w:pPr>
    </w:p>
    <w:p w14:paraId="77DE9BBB" w14:textId="77777777" w:rsidR="001F7EFF" w:rsidRPr="00785DEC" w:rsidRDefault="006E3833" w:rsidP="006E3833">
      <w:pPr>
        <w:rPr>
          <w:rFonts w:cs="Arial"/>
          <w:lang w:val="en-US"/>
        </w:rPr>
      </w:pPr>
      <w:r w:rsidRPr="006E3833">
        <w:rPr>
          <w:rFonts w:cs="Arial"/>
          <w:lang w:val="en-US"/>
        </w:rPr>
        <w:t xml:space="preserve">This letter shall serve as written confirmation </w:t>
      </w:r>
      <w:r w:rsidR="001F7EFF">
        <w:rPr>
          <w:rFonts w:cs="Arial"/>
          <w:lang w:val="en-US"/>
        </w:rPr>
        <w:t>that OPI in combination with the Octopus 900 is</w:t>
      </w:r>
      <w:r w:rsidRPr="006E3833">
        <w:rPr>
          <w:rFonts w:cs="Arial"/>
          <w:lang w:val="en-US"/>
        </w:rPr>
        <w:t xml:space="preserve"> only </w:t>
      </w:r>
      <w:r w:rsidR="001F7EFF">
        <w:rPr>
          <w:rFonts w:cs="Arial"/>
          <w:lang w:val="en-US"/>
        </w:rPr>
        <w:t xml:space="preserve">used </w:t>
      </w:r>
      <w:r w:rsidRPr="006E3833">
        <w:rPr>
          <w:rFonts w:cs="Arial"/>
          <w:lang w:val="en-US"/>
        </w:rPr>
        <w:t xml:space="preserve">for research purposes. </w:t>
      </w:r>
      <w:r w:rsidR="001F7EFF">
        <w:rPr>
          <w:rFonts w:cs="Arial"/>
          <w:lang w:val="en-US"/>
        </w:rPr>
        <w:t xml:space="preserve">We are aware that OPI is not </w:t>
      </w:r>
      <w:r w:rsidR="00785DEC">
        <w:rPr>
          <w:rFonts w:cs="Arial"/>
          <w:lang w:val="en-US"/>
        </w:rPr>
        <w:t xml:space="preserve">clinically validated software and </w:t>
      </w:r>
      <w:r w:rsidR="00785DEC" w:rsidRPr="00785DEC">
        <w:rPr>
          <w:lang w:val="en-US"/>
        </w:rPr>
        <w:t>that the OPI is</w:t>
      </w:r>
      <w:r w:rsidR="00785DEC">
        <w:rPr>
          <w:lang w:val="en-US"/>
        </w:rPr>
        <w:t xml:space="preserve"> developed</w:t>
      </w:r>
      <w:r w:rsidR="00785DEC" w:rsidRPr="00785DEC">
        <w:rPr>
          <w:lang w:val="en-US"/>
        </w:rPr>
        <w:t xml:space="preserve"> under the GPL v3 license</w:t>
      </w:r>
      <w:r w:rsidR="00785DEC">
        <w:rPr>
          <w:lang w:val="en-US"/>
        </w:rPr>
        <w:t>,</w:t>
      </w:r>
    </w:p>
    <w:p w14:paraId="32095EF4" w14:textId="77777777" w:rsidR="006E3833" w:rsidRDefault="006E3833" w:rsidP="007D3543">
      <w:pPr>
        <w:rPr>
          <w:lang w:val="en-US"/>
        </w:rPr>
      </w:pPr>
    </w:p>
    <w:p w14:paraId="2C8C8099" w14:textId="77777777" w:rsidR="00CB176E" w:rsidRDefault="00CB176E" w:rsidP="00CB176E">
      <w:pPr>
        <w:rPr>
          <w:lang w:val="en-US"/>
        </w:rPr>
      </w:pPr>
      <w:r>
        <w:rPr>
          <w:lang w:val="en-US"/>
        </w:rPr>
        <w:t xml:space="preserve">Further, we will inform Haag-Streit AG about any publications resulting from the usage of OPI once it is accepted for publication. </w:t>
      </w:r>
    </w:p>
    <w:p w14:paraId="252E2BC6" w14:textId="77777777" w:rsidR="00D842C8" w:rsidRDefault="00D842C8" w:rsidP="007D3543">
      <w:pPr>
        <w:rPr>
          <w:lang w:val="en-US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376"/>
        <w:gridCol w:w="4253"/>
      </w:tblGrid>
      <w:tr w:rsidR="00D842C8" w14:paraId="64E565E3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77521BA0" w14:textId="77777777" w:rsidR="00D842C8" w:rsidRPr="00D842C8" w:rsidRDefault="00D259DB" w:rsidP="007D3543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Institution:</w:t>
            </w:r>
          </w:p>
        </w:tc>
        <w:tc>
          <w:tcPr>
            <w:tcW w:w="4253" w:type="dxa"/>
            <w:vAlign w:val="center"/>
          </w:tcPr>
          <w:p w14:paraId="23FABB05" w14:textId="77777777" w:rsidR="00D842C8" w:rsidRDefault="00D842C8" w:rsidP="007D3543">
            <w:pPr>
              <w:rPr>
                <w:lang w:val="en-US"/>
              </w:rPr>
            </w:pPr>
          </w:p>
        </w:tc>
      </w:tr>
      <w:tr w:rsidR="00D842C8" w14:paraId="2992C8CD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4F82A2B6" w14:textId="77777777" w:rsidR="00D842C8" w:rsidRPr="00D842C8" w:rsidRDefault="00D259DB" w:rsidP="007D3543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Contact person:</w:t>
            </w:r>
          </w:p>
        </w:tc>
        <w:tc>
          <w:tcPr>
            <w:tcW w:w="4253" w:type="dxa"/>
            <w:vAlign w:val="center"/>
          </w:tcPr>
          <w:p w14:paraId="61A8F383" w14:textId="77777777" w:rsidR="00D842C8" w:rsidRDefault="00D842C8" w:rsidP="007D3543">
            <w:pPr>
              <w:rPr>
                <w:lang w:val="en-US"/>
              </w:rPr>
            </w:pPr>
          </w:p>
        </w:tc>
      </w:tr>
      <w:tr w:rsidR="00D842C8" w14:paraId="258C8E9C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7F2E1CA3" w14:textId="77777777" w:rsidR="00D842C8" w:rsidRPr="00D842C8" w:rsidRDefault="00D842C8" w:rsidP="007D3543">
            <w:pPr>
              <w:rPr>
                <w:b/>
                <w:lang w:val="en-US"/>
              </w:rPr>
            </w:pPr>
            <w:r w:rsidRPr="00D842C8">
              <w:rPr>
                <w:b/>
                <w:lang w:val="en-US"/>
              </w:rPr>
              <w:t>Address:</w:t>
            </w:r>
          </w:p>
        </w:tc>
        <w:tc>
          <w:tcPr>
            <w:tcW w:w="4253" w:type="dxa"/>
            <w:vAlign w:val="center"/>
          </w:tcPr>
          <w:p w14:paraId="270D93F3" w14:textId="77777777" w:rsidR="00D842C8" w:rsidRDefault="00D842C8" w:rsidP="007D3543">
            <w:pPr>
              <w:rPr>
                <w:lang w:val="en-US"/>
              </w:rPr>
            </w:pPr>
          </w:p>
          <w:p w14:paraId="4EF19922" w14:textId="77777777" w:rsidR="00D259DB" w:rsidRDefault="00D259DB" w:rsidP="007D3543">
            <w:pPr>
              <w:rPr>
                <w:lang w:val="en-US"/>
              </w:rPr>
            </w:pPr>
          </w:p>
        </w:tc>
      </w:tr>
      <w:tr w:rsidR="00D259DB" w14:paraId="5B702BA1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1C47C7AC" w14:textId="77777777" w:rsidR="00D259DB" w:rsidRPr="00D842C8" w:rsidRDefault="00D259DB" w:rsidP="007D3543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E-mail address</w:t>
            </w:r>
          </w:p>
        </w:tc>
        <w:tc>
          <w:tcPr>
            <w:tcW w:w="4253" w:type="dxa"/>
            <w:vAlign w:val="center"/>
          </w:tcPr>
          <w:p w14:paraId="08C3D287" w14:textId="77777777" w:rsidR="00D259DB" w:rsidRDefault="00D259DB" w:rsidP="007D3543">
            <w:pPr>
              <w:rPr>
                <w:lang w:val="en-US"/>
              </w:rPr>
            </w:pPr>
          </w:p>
        </w:tc>
      </w:tr>
      <w:tr w:rsidR="00D842C8" w14:paraId="65DF5B65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7946AE3B" w14:textId="77777777" w:rsidR="00D842C8" w:rsidRPr="00D842C8" w:rsidRDefault="00D842C8" w:rsidP="007D3543">
            <w:pPr>
              <w:rPr>
                <w:b/>
                <w:lang w:val="en-US"/>
              </w:rPr>
            </w:pPr>
            <w:r w:rsidRPr="00D842C8">
              <w:rPr>
                <w:b/>
                <w:lang w:val="en-US"/>
              </w:rPr>
              <w:t>Device</w:t>
            </w:r>
          </w:p>
        </w:tc>
        <w:tc>
          <w:tcPr>
            <w:tcW w:w="4253" w:type="dxa"/>
            <w:vAlign w:val="center"/>
          </w:tcPr>
          <w:p w14:paraId="2796F91B" w14:textId="77777777" w:rsidR="00D842C8" w:rsidRDefault="00D842C8" w:rsidP="007D3543">
            <w:pPr>
              <w:rPr>
                <w:lang w:val="en-US"/>
              </w:rPr>
            </w:pPr>
            <w:r>
              <w:rPr>
                <w:lang w:val="en-US"/>
              </w:rPr>
              <w:t>O900</w:t>
            </w:r>
          </w:p>
        </w:tc>
      </w:tr>
      <w:tr w:rsidR="00D842C8" w14:paraId="7228D2DE" w14:textId="77777777" w:rsidTr="00D842C8">
        <w:trPr>
          <w:trHeight w:val="397"/>
        </w:trPr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44C222AF" w14:textId="77777777" w:rsidR="00D842C8" w:rsidRPr="00D842C8" w:rsidRDefault="00D842C8" w:rsidP="007D3543">
            <w:pPr>
              <w:rPr>
                <w:b/>
                <w:lang w:val="en-US"/>
              </w:rPr>
            </w:pPr>
            <w:r w:rsidRPr="00D842C8">
              <w:rPr>
                <w:b/>
                <w:lang w:val="en-US"/>
              </w:rPr>
              <w:t>Serial Number</w:t>
            </w:r>
          </w:p>
        </w:tc>
        <w:tc>
          <w:tcPr>
            <w:tcW w:w="4253" w:type="dxa"/>
            <w:vAlign w:val="center"/>
          </w:tcPr>
          <w:p w14:paraId="66B96A1D" w14:textId="77777777" w:rsidR="00D842C8" w:rsidRDefault="00D842C8" w:rsidP="007D3543">
            <w:pPr>
              <w:rPr>
                <w:lang w:val="en-US"/>
              </w:rPr>
            </w:pPr>
            <w:r>
              <w:rPr>
                <w:lang w:val="en-US"/>
              </w:rPr>
              <w:t>SN …….</w:t>
            </w:r>
          </w:p>
        </w:tc>
      </w:tr>
    </w:tbl>
    <w:p w14:paraId="232E83EA" w14:textId="77777777" w:rsidR="00D842C8" w:rsidRDefault="00D842C8" w:rsidP="007D3543">
      <w:pPr>
        <w:rPr>
          <w:lang w:val="en-US"/>
        </w:rPr>
      </w:pPr>
    </w:p>
    <w:p w14:paraId="4A8765D3" w14:textId="77777777" w:rsidR="006E3833" w:rsidRDefault="006E3833" w:rsidP="007D3543">
      <w:pPr>
        <w:rPr>
          <w:lang w:val="en-US"/>
        </w:rPr>
      </w:pPr>
    </w:p>
    <w:p w14:paraId="475A23DF" w14:textId="77777777" w:rsidR="007D3543" w:rsidRPr="002670E0" w:rsidRDefault="007D3543" w:rsidP="007D3543">
      <w:pPr>
        <w:rPr>
          <w:lang w:val="en-US"/>
        </w:rPr>
      </w:pPr>
      <w:r w:rsidRPr="002670E0">
        <w:rPr>
          <w:lang w:val="en-US"/>
        </w:rPr>
        <w:t>Kind regards</w:t>
      </w:r>
    </w:p>
    <w:p w14:paraId="681F0225" w14:textId="77777777" w:rsidR="007D3543" w:rsidRDefault="007D3543" w:rsidP="007D3543">
      <w:pPr>
        <w:rPr>
          <w:lang w:val="en-US"/>
        </w:rPr>
      </w:pPr>
    </w:p>
    <w:p w14:paraId="08A22102" w14:textId="77777777" w:rsidR="006E3833" w:rsidRPr="002670E0" w:rsidRDefault="006E3833" w:rsidP="007D3543">
      <w:pPr>
        <w:rPr>
          <w:lang w:val="en-US"/>
        </w:rPr>
      </w:pPr>
    </w:p>
    <w:p w14:paraId="4ED8FBDA" w14:textId="77777777" w:rsidR="007D3543" w:rsidRPr="006E3833" w:rsidRDefault="006E3833" w:rsidP="007D3543">
      <w:pPr>
        <w:rPr>
          <w:highlight w:val="yellow"/>
          <w:lang w:val="en-US"/>
        </w:rPr>
      </w:pPr>
      <w:r w:rsidRPr="006E3833">
        <w:rPr>
          <w:highlight w:val="yellow"/>
          <w:lang w:val="en-US"/>
        </w:rPr>
        <w:t>((Signature))</w:t>
      </w:r>
    </w:p>
    <w:p w14:paraId="7542C7E3" w14:textId="77777777" w:rsidR="007D3543" w:rsidRPr="006E3833" w:rsidRDefault="007D3543" w:rsidP="00673F1F">
      <w:pPr>
        <w:tabs>
          <w:tab w:val="clear" w:pos="4820"/>
          <w:tab w:val="left" w:pos="8670"/>
        </w:tabs>
        <w:rPr>
          <w:highlight w:val="yellow"/>
          <w:lang w:val="en-US"/>
        </w:rPr>
      </w:pPr>
    </w:p>
    <w:p w14:paraId="1DFB4CAC" w14:textId="77777777" w:rsidR="006E3833" w:rsidRPr="006E3833" w:rsidRDefault="007D3543" w:rsidP="007D3543">
      <w:pPr>
        <w:rPr>
          <w:highlight w:val="yellow"/>
          <w:lang w:val="en-US"/>
        </w:rPr>
      </w:pPr>
      <w:r w:rsidRPr="006E3833">
        <w:rPr>
          <w:highlight w:val="yellow"/>
          <w:lang w:val="en-US"/>
        </w:rPr>
        <w:t>Your Name</w:t>
      </w:r>
    </w:p>
    <w:p w14:paraId="4CB92A0A" w14:textId="77777777" w:rsidR="006E3833" w:rsidRPr="006E3833" w:rsidRDefault="006E3833" w:rsidP="007D3543">
      <w:pPr>
        <w:rPr>
          <w:highlight w:val="yellow"/>
          <w:lang w:val="en-US"/>
        </w:rPr>
      </w:pPr>
    </w:p>
    <w:p w14:paraId="768EAD60" w14:textId="77777777" w:rsidR="00DC27CD" w:rsidRPr="002670E0" w:rsidRDefault="006E3833" w:rsidP="007D3543">
      <w:pPr>
        <w:rPr>
          <w:lang w:val="en-US"/>
        </w:rPr>
      </w:pPr>
      <w:r w:rsidRPr="006E3833">
        <w:rPr>
          <w:highlight w:val="yellow"/>
          <w:lang w:val="en-US"/>
        </w:rPr>
        <w:t>Your Function, Position…</w:t>
      </w:r>
    </w:p>
    <w:sectPr w:rsidR="00DC27CD" w:rsidRPr="002670E0" w:rsidSect="00473467">
      <w:headerReference w:type="default" r:id="rId8"/>
      <w:footerReference w:type="default" r:id="rId9"/>
      <w:headerReference w:type="first" r:id="rId10"/>
      <w:pgSz w:w="11906" w:h="16838" w:code="9"/>
      <w:pgMar w:top="3232" w:right="1134" w:bottom="1985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9186F1" w14:textId="77777777" w:rsidR="008A25D2" w:rsidRDefault="008A25D2" w:rsidP="0072775E">
      <w:r>
        <w:separator/>
      </w:r>
    </w:p>
  </w:endnote>
  <w:endnote w:type="continuationSeparator" w:id="0">
    <w:p w14:paraId="7D6F429E" w14:textId="77777777" w:rsidR="008A25D2" w:rsidRDefault="008A25D2" w:rsidP="00727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839B18" w14:textId="77777777" w:rsidR="00C0625C" w:rsidRPr="00F742C9" w:rsidRDefault="00C0625C" w:rsidP="00C0625C">
    <w:pPr>
      <w:pStyle w:val="FusszeileFett"/>
    </w:pPr>
    <w:r>
      <w:t>HAAG-STREIT</w:t>
    </w:r>
    <w:r w:rsidRPr="00F742C9">
      <w:t xml:space="preserve"> AG</w:t>
    </w:r>
  </w:p>
  <w:p w14:paraId="21E1BAE4" w14:textId="77777777" w:rsidR="00C0625C" w:rsidRPr="00C0625C" w:rsidRDefault="00C0625C" w:rsidP="00C0625C">
    <w:pPr>
      <w:pStyle w:val="Fuzeile"/>
    </w:pPr>
    <w:r w:rsidRPr="00C0625C">
      <w:t>Gartenstadtstrasse 10</w:t>
    </w:r>
  </w:p>
  <w:p w14:paraId="6BCB8821" w14:textId="77777777" w:rsidR="00C0625C" w:rsidRPr="00C0625C" w:rsidRDefault="00C0625C" w:rsidP="00C0625C">
    <w:pPr>
      <w:pStyle w:val="Fuzeile"/>
    </w:pPr>
    <w:r w:rsidRPr="00C0625C">
      <w:t>3098  Koeniz, Switzerland</w:t>
    </w:r>
  </w:p>
  <w:p w14:paraId="7A3248E1" w14:textId="77777777" w:rsidR="00C0625C" w:rsidRPr="00C0625C" w:rsidRDefault="00C0625C" w:rsidP="00C0625C">
    <w:pPr>
      <w:pStyle w:val="Fuzeile"/>
    </w:pPr>
    <w:r w:rsidRPr="00C0625C">
      <w:t>Phone: +41 31 978 01 11, Fax: +41 31 978 02 81</w:t>
    </w:r>
  </w:p>
  <w:p w14:paraId="7622D958" w14:textId="77777777" w:rsidR="00F742C9" w:rsidRPr="00C0625C" w:rsidRDefault="00C0625C" w:rsidP="00C0625C">
    <w:pPr>
      <w:pStyle w:val="Fuzeile"/>
    </w:pPr>
    <w:r w:rsidRPr="00C0625C">
      <w:t>info@haag-streit.com,  www.haag-streit.com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9E43B8" w14:textId="77777777" w:rsidR="008A25D2" w:rsidRDefault="008A25D2" w:rsidP="0072775E">
      <w:r>
        <w:separator/>
      </w:r>
    </w:p>
  </w:footnote>
  <w:footnote w:type="continuationSeparator" w:id="0">
    <w:p w14:paraId="75698D4B" w14:textId="77777777" w:rsidR="008A25D2" w:rsidRDefault="008A25D2" w:rsidP="007277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33D0F3" w14:textId="77777777" w:rsidR="00041C82" w:rsidRDefault="00041C82">
    <w:pPr>
      <w:pStyle w:val="Kopfzeile"/>
    </w:pPr>
    <w:r>
      <w:rPr>
        <w:noProof/>
        <w:lang w:val="en-GB" w:eastAsia="ja-JP"/>
      </w:rPr>
      <w:drawing>
        <wp:anchor distT="0" distB="0" distL="114300" distR="114300" simplePos="0" relativeHeight="251658240" behindDoc="0" locked="0" layoutInCell="1" allowOverlap="1" wp14:anchorId="65AE6AEC" wp14:editId="6F48C376">
          <wp:simplePos x="0" y="0"/>
          <wp:positionH relativeFrom="page">
            <wp:posOffset>720090</wp:posOffset>
          </wp:positionH>
          <wp:positionV relativeFrom="page">
            <wp:posOffset>540385</wp:posOffset>
          </wp:positionV>
          <wp:extent cx="1670400" cy="288000"/>
          <wp:effectExtent l="0" t="0" r="635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S-Diagnostics_cmy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0400" cy="28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28C7AA" w14:textId="77777777" w:rsidR="00470199" w:rsidRDefault="006E3833" w:rsidP="00EE06E6">
    <w:pPr>
      <w:pStyle w:val="Kopfzeile"/>
      <w:tabs>
        <w:tab w:val="clear" w:pos="4536"/>
        <w:tab w:val="clear" w:pos="4820"/>
        <w:tab w:val="clear" w:pos="9072"/>
      </w:tabs>
    </w:pPr>
    <w:r w:rsidRPr="006E3833">
      <w:rPr>
        <w:noProof/>
        <w:highlight w:val="yellow"/>
        <w:lang w:val="en-US"/>
      </w:rPr>
      <w:t>INSERT LETTER HEAD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25D2"/>
    <w:rsid w:val="00041C82"/>
    <w:rsid w:val="000D0087"/>
    <w:rsid w:val="00104305"/>
    <w:rsid w:val="001677D7"/>
    <w:rsid w:val="00183AC0"/>
    <w:rsid w:val="001F7EFF"/>
    <w:rsid w:val="0023481B"/>
    <w:rsid w:val="0026062E"/>
    <w:rsid w:val="002670E0"/>
    <w:rsid w:val="00283CB9"/>
    <w:rsid w:val="002B35E7"/>
    <w:rsid w:val="0030019F"/>
    <w:rsid w:val="00321D04"/>
    <w:rsid w:val="003B1B87"/>
    <w:rsid w:val="003C0D83"/>
    <w:rsid w:val="00407D6A"/>
    <w:rsid w:val="00433E65"/>
    <w:rsid w:val="00460D2E"/>
    <w:rsid w:val="00470199"/>
    <w:rsid w:val="00473467"/>
    <w:rsid w:val="004A2D85"/>
    <w:rsid w:val="004A3E7A"/>
    <w:rsid w:val="004B7E81"/>
    <w:rsid w:val="004C4629"/>
    <w:rsid w:val="004D3CB9"/>
    <w:rsid w:val="004E35BE"/>
    <w:rsid w:val="00560D8E"/>
    <w:rsid w:val="0056610D"/>
    <w:rsid w:val="00566EBC"/>
    <w:rsid w:val="00580935"/>
    <w:rsid w:val="005F548D"/>
    <w:rsid w:val="0060123F"/>
    <w:rsid w:val="00673F1F"/>
    <w:rsid w:val="006808D5"/>
    <w:rsid w:val="006A1CCD"/>
    <w:rsid w:val="006E3833"/>
    <w:rsid w:val="0072775E"/>
    <w:rsid w:val="007338D8"/>
    <w:rsid w:val="00763770"/>
    <w:rsid w:val="00785DEC"/>
    <w:rsid w:val="007D3543"/>
    <w:rsid w:val="007F2526"/>
    <w:rsid w:val="00890442"/>
    <w:rsid w:val="00894205"/>
    <w:rsid w:val="008A0BCA"/>
    <w:rsid w:val="008A25D2"/>
    <w:rsid w:val="008D091F"/>
    <w:rsid w:val="008F26BE"/>
    <w:rsid w:val="009051E0"/>
    <w:rsid w:val="00964094"/>
    <w:rsid w:val="0099641A"/>
    <w:rsid w:val="009A52B0"/>
    <w:rsid w:val="00A10E47"/>
    <w:rsid w:val="00A966F1"/>
    <w:rsid w:val="00A97058"/>
    <w:rsid w:val="00B07C9D"/>
    <w:rsid w:val="00B23693"/>
    <w:rsid w:val="00B62AB2"/>
    <w:rsid w:val="00B86630"/>
    <w:rsid w:val="00BB4C32"/>
    <w:rsid w:val="00BD0A68"/>
    <w:rsid w:val="00BD51F9"/>
    <w:rsid w:val="00C0625C"/>
    <w:rsid w:val="00C1223A"/>
    <w:rsid w:val="00C72B39"/>
    <w:rsid w:val="00C7441B"/>
    <w:rsid w:val="00CB007F"/>
    <w:rsid w:val="00CB176E"/>
    <w:rsid w:val="00D06BA3"/>
    <w:rsid w:val="00D259DB"/>
    <w:rsid w:val="00D842C8"/>
    <w:rsid w:val="00DA3F09"/>
    <w:rsid w:val="00DC27CD"/>
    <w:rsid w:val="00E26E61"/>
    <w:rsid w:val="00ED3546"/>
    <w:rsid w:val="00EE06E6"/>
    <w:rsid w:val="00EF6655"/>
    <w:rsid w:val="00F31CD8"/>
    <w:rsid w:val="00F418D6"/>
    <w:rsid w:val="00F742C9"/>
    <w:rsid w:val="00F9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16EB6203"/>
  <w15:docId w15:val="{05D90900-CD80-4A93-A2F7-7A3C34618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unhideWhenUsed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80935"/>
    <w:pPr>
      <w:tabs>
        <w:tab w:val="left" w:pos="4820"/>
      </w:tabs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semiHidden/>
    <w:rsid w:val="00F31CD8"/>
    <w:pPr>
      <w:keepNext/>
      <w:keepLines/>
      <w:spacing w:before="48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rsid w:val="00F31CD8"/>
    <w:pPr>
      <w:keepNext/>
      <w:keepLines/>
      <w:spacing w:before="200"/>
      <w:outlineLvl w:val="1"/>
    </w:pPr>
    <w:rPr>
      <w:rFonts w:eastAsiaTheme="majorEastAsia" w:cstheme="majorBidi"/>
      <w:b/>
      <w:bCs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2775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2775E"/>
  </w:style>
  <w:style w:type="paragraph" w:styleId="Fuzeile">
    <w:name w:val="footer"/>
    <w:basedOn w:val="Standard"/>
    <w:link w:val="FuzeileZchn"/>
    <w:uiPriority w:val="99"/>
    <w:unhideWhenUsed/>
    <w:rsid w:val="00C0625C"/>
    <w:pPr>
      <w:tabs>
        <w:tab w:val="clear" w:pos="4820"/>
        <w:tab w:val="right" w:pos="9639"/>
      </w:tabs>
      <w:spacing w:line="220" w:lineRule="exact"/>
    </w:pPr>
    <w:rPr>
      <w:rFonts w:ascii="Arial Narrow" w:hAnsi="Arial Narrow"/>
      <w:color w:val="7B7B7B"/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C0625C"/>
    <w:rPr>
      <w:rFonts w:ascii="Arial Narrow" w:hAnsi="Arial Narrow"/>
      <w:color w:val="7B7B7B"/>
      <w:sz w:val="1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41C8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41C82"/>
    <w:rPr>
      <w:rFonts w:ascii="Tahoma" w:hAnsi="Tahoma" w:cs="Tahoma"/>
      <w:sz w:val="16"/>
      <w:szCs w:val="16"/>
    </w:rPr>
  </w:style>
  <w:style w:type="paragraph" w:customStyle="1" w:styleId="FusszeileFett">
    <w:name w:val="Fusszeile Fett"/>
    <w:basedOn w:val="Fuzeile"/>
    <w:rsid w:val="00C0625C"/>
    <w:rPr>
      <w:rFonts w:cs="Arial"/>
      <w:b/>
      <w:color w:val="0062AE"/>
    </w:rPr>
  </w:style>
  <w:style w:type="table" w:styleId="Tabellenraster">
    <w:name w:val="Table Grid"/>
    <w:basedOn w:val="NormaleTabelle"/>
    <w:uiPriority w:val="59"/>
    <w:rsid w:val="004A3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sblock">
    <w:name w:val="Adressblock"/>
    <w:basedOn w:val="Standard"/>
    <w:qFormat/>
    <w:rsid w:val="007D3543"/>
    <w:pPr>
      <w:spacing w:line="288" w:lineRule="auto"/>
    </w:pPr>
  </w:style>
  <w:style w:type="paragraph" w:customStyle="1" w:styleId="Betreffzeile">
    <w:name w:val="Betreffzeile"/>
    <w:basedOn w:val="Standard"/>
    <w:qFormat/>
    <w:rsid w:val="002670E0"/>
    <w:rPr>
      <w:b/>
    </w:rPr>
  </w:style>
  <w:style w:type="character" w:styleId="Platzhaltertext">
    <w:name w:val="Placeholder Text"/>
    <w:basedOn w:val="Absatz-Standardschriftart"/>
    <w:uiPriority w:val="99"/>
    <w:semiHidden/>
    <w:rsid w:val="002670E0"/>
    <w:rPr>
      <w:color w:val="808080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F31CD8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F31CD8"/>
    <w:rPr>
      <w:rFonts w:ascii="Arial" w:eastAsiaTheme="majorEastAsia" w:hAnsi="Arial" w:cstheme="majorBidi"/>
      <w:b/>
      <w:bCs/>
      <w:sz w:val="24"/>
      <w:szCs w:val="26"/>
    </w:rPr>
  </w:style>
  <w:style w:type="character" w:styleId="Fett">
    <w:name w:val="Strong"/>
    <w:basedOn w:val="Absatz-Standardschriftart"/>
    <w:uiPriority w:val="22"/>
    <w:qFormat/>
    <w:rsid w:val="00F31CD8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460D2E"/>
    <w:rPr>
      <w:color w:val="0000FF" w:themeColor="hyperlink"/>
      <w:u w:val="single"/>
    </w:rPr>
  </w:style>
  <w:style w:type="paragraph" w:customStyle="1" w:styleId="Info">
    <w:name w:val="Info"/>
    <w:basedOn w:val="Standard"/>
    <w:qFormat/>
    <w:rsid w:val="00580935"/>
    <w:pPr>
      <w:spacing w:line="288" w:lineRule="auto"/>
    </w:pPr>
    <w:rPr>
      <w:color w:val="7B7B7B"/>
      <w:sz w:val="16"/>
      <w:szCs w:val="16"/>
    </w:rPr>
  </w:style>
  <w:style w:type="paragraph" w:customStyle="1" w:styleId="Infoschwarz">
    <w:name w:val="Info_schwarz"/>
    <w:basedOn w:val="Standard"/>
    <w:qFormat/>
    <w:rsid w:val="00580935"/>
    <w:pPr>
      <w:spacing w:line="288" w:lineRule="auto"/>
    </w:pPr>
    <w:rPr>
      <w:sz w:val="16"/>
      <w:szCs w:val="16"/>
    </w:rPr>
  </w:style>
  <w:style w:type="paragraph" w:customStyle="1" w:styleId="Default">
    <w:name w:val="Default"/>
    <w:rsid w:val="006E383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Vorlagen\Office_2010\HSC_Standard\Vorlage_HSC_Brief_EN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2013-02-12T00:00:00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3EAE6CE-2BC8-4B36-9647-9C204AEB6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Vorlage_HSC_Brief_EN.dotx</Template>
  <TotalTime>0</TotalTime>
  <Pages>1</Pages>
  <Words>110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HSC_Brief</vt:lpstr>
      <vt:lpstr>HSC_Brief</vt:lpstr>
    </vt:vector>
  </TitlesOfParts>
  <Company>HAAG-STREIT AG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HSC_Brief</dc:title>
  <dc:creator>Zysset Stefan</dc:creator>
  <cp:keywords>Vorlage</cp:keywords>
  <dc:description>2013-05 A</dc:description>
  <cp:lastModifiedBy>Garius Josua</cp:lastModifiedBy>
  <cp:revision>3</cp:revision>
  <cp:lastPrinted>2013-02-26T15:40:00Z</cp:lastPrinted>
  <dcterms:created xsi:type="dcterms:W3CDTF">2021-09-16T06:30:00Z</dcterms:created>
  <dcterms:modified xsi:type="dcterms:W3CDTF">2021-09-16T06:31:00Z</dcterms:modified>
</cp:coreProperties>
</file>